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6F28" w:rsidRDefault="00B21DFB" w:rsidP="00236F28">
      <w:r w:rsidRPr="00B21DFB">
        <w:rPr>
          <w:sz w:val="32"/>
          <w:szCs w:val="32"/>
          <w:lang w:val="de-DE"/>
        </w:rPr>
        <w:pict>
          <v:rect id="_x0000_s1027" style="position:absolute;margin-left:141.15pt;margin-top:2.9pt;width:360.75pt;height:120.25pt;z-index:251660288;mso-width-relative:margin;mso-height-relative:margin" stroked="f">
            <v:textbox style="mso-next-textbox:#_x0000_s1027">
              <w:txbxContent>
                <w:p w:rsidR="00236F28" w:rsidRPr="00F14AD4" w:rsidRDefault="00236F28" w:rsidP="00236F28">
                  <w:pPr>
                    <w:ind w:right="-3010"/>
                    <w:rPr>
                      <w:b/>
                      <w:sz w:val="36"/>
                      <w:szCs w:val="36"/>
                      <w:lang w:val="de-DE"/>
                    </w:rPr>
                  </w:pPr>
                  <w:r w:rsidRPr="00F14AD4">
                    <w:rPr>
                      <w:b/>
                      <w:sz w:val="36"/>
                      <w:szCs w:val="36"/>
                      <w:lang w:val="de-DE"/>
                    </w:rPr>
                    <w:t>Steiermärkische Berg und Naturwacht</w:t>
                  </w:r>
                </w:p>
                <w:p w:rsidR="00236F28" w:rsidRPr="00F14AD4" w:rsidRDefault="0092255E" w:rsidP="00236F28">
                  <w:pPr>
                    <w:ind w:right="-3010"/>
                    <w:rPr>
                      <w:b/>
                      <w:sz w:val="36"/>
                      <w:szCs w:val="36"/>
                      <w:lang w:val="de-DE"/>
                    </w:rPr>
                  </w:pPr>
                  <w:r w:rsidRPr="00F14AD4">
                    <w:rPr>
                      <w:b/>
                      <w:sz w:val="36"/>
                      <w:szCs w:val="36"/>
                      <w:lang w:val="de-DE"/>
                    </w:rPr>
                    <w:t xml:space="preserve">             </w:t>
                  </w:r>
                  <w:r w:rsidR="00236F28" w:rsidRPr="00F14AD4">
                    <w:rPr>
                      <w:b/>
                      <w:sz w:val="36"/>
                      <w:szCs w:val="36"/>
                      <w:lang w:val="de-DE"/>
                    </w:rPr>
                    <w:t xml:space="preserve">Ortseinsatzstelle </w:t>
                  </w:r>
                  <w:r w:rsidR="007B2BBD" w:rsidRPr="00F14AD4">
                    <w:rPr>
                      <w:b/>
                      <w:sz w:val="36"/>
                      <w:szCs w:val="36"/>
                      <w:lang w:val="de-DE"/>
                    </w:rPr>
                    <w:t>Kalsdorf</w:t>
                  </w:r>
                </w:p>
              </w:txbxContent>
            </v:textbox>
          </v:rect>
        </w:pict>
      </w:r>
      <w:r w:rsidR="00236F28" w:rsidRPr="00236F28">
        <w:rPr>
          <w:sz w:val="32"/>
          <w:szCs w:val="32"/>
        </w:rPr>
        <w:t xml:space="preserve"> </w:t>
      </w:r>
      <w:r w:rsidR="00EE69DC">
        <w:rPr>
          <w:sz w:val="32"/>
          <w:szCs w:val="32"/>
        </w:rPr>
        <w:t xml:space="preserve">   </w:t>
      </w:r>
      <w:r w:rsidR="00236F28" w:rsidRPr="00236F28">
        <w:rPr>
          <w:sz w:val="32"/>
          <w:szCs w:val="32"/>
        </w:rPr>
        <w:t xml:space="preserve"> </w:t>
      </w:r>
      <w:r w:rsidR="00EE69DC">
        <w:rPr>
          <w:sz w:val="32"/>
          <w:szCs w:val="32"/>
          <w:lang w:val="de-DE" w:eastAsia="de-DE"/>
        </w:rPr>
        <w:drawing>
          <wp:inline distT="0" distB="0" distL="0" distR="0">
            <wp:extent cx="769809" cy="1044974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525" cy="104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255E">
        <w:rPr>
          <w:sz w:val="32"/>
          <w:szCs w:val="32"/>
        </w:rPr>
        <w:t xml:space="preserve">                   </w:t>
      </w:r>
    </w:p>
    <w:p w:rsidR="00D209BD" w:rsidRPr="0094251C" w:rsidRDefault="00D209BD" w:rsidP="00236F28">
      <w:pPr>
        <w:rPr>
          <w:rFonts w:ascii="Verdana" w:hAnsi="Verdana"/>
          <w:b/>
          <w:sz w:val="24"/>
          <w:szCs w:val="24"/>
        </w:rPr>
      </w:pPr>
      <w:r w:rsidRPr="0094251C">
        <w:rPr>
          <w:rFonts w:ascii="Verdana" w:hAnsi="Verdana"/>
          <w:b/>
          <w:sz w:val="24"/>
          <w:szCs w:val="24"/>
        </w:rPr>
        <w:t xml:space="preserve">Frühjahrsputz 2023: </w:t>
      </w:r>
    </w:p>
    <w:p w:rsidR="00D209BD" w:rsidRDefault="00D209BD" w:rsidP="00236F28">
      <w:pPr>
        <w:rPr>
          <w:rFonts w:ascii="Verdana" w:hAnsi="Verdana"/>
          <w:sz w:val="22"/>
          <w:szCs w:val="22"/>
        </w:rPr>
      </w:pPr>
      <w:r w:rsidRPr="00D209BD">
        <w:rPr>
          <w:rFonts w:ascii="Verdana" w:hAnsi="Verdana"/>
          <w:b/>
          <w:sz w:val="24"/>
          <w:szCs w:val="24"/>
        </w:rPr>
        <w:t>18.3.2023</w:t>
      </w:r>
      <w:r>
        <w:rPr>
          <w:rFonts w:ascii="Verdana" w:hAnsi="Verdana"/>
          <w:sz w:val="22"/>
          <w:szCs w:val="22"/>
        </w:rPr>
        <w:t xml:space="preserve">  Dobl</w:t>
      </w:r>
      <w:r w:rsidR="0094251C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-</w:t>
      </w:r>
      <w:r w:rsidR="0094251C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</w:rPr>
        <w:t>Ortsteil Zwaring: zusätzlich zum</w:t>
      </w:r>
      <w:r w:rsidR="0094251C">
        <w:rPr>
          <w:rFonts w:ascii="Verdana" w:hAnsi="Verdana"/>
          <w:sz w:val="22"/>
          <w:szCs w:val="22"/>
        </w:rPr>
        <w:t xml:space="preserve"> Straßenrand der L 603 wurde auch</w:t>
      </w:r>
      <w:r>
        <w:rPr>
          <w:rFonts w:ascii="Verdana" w:hAnsi="Verdana"/>
          <w:sz w:val="22"/>
          <w:szCs w:val="22"/>
        </w:rPr>
        <w:t xml:space="preserve"> der zugängliche Teil des Gratzbaches begangen und Müll daraus entfernt. </w:t>
      </w:r>
    </w:p>
    <w:p w:rsidR="00D209BD" w:rsidRDefault="00D209BD" w:rsidP="00236F28">
      <w:pPr>
        <w:rPr>
          <w:rFonts w:ascii="Verdana" w:hAnsi="Verdana"/>
          <w:sz w:val="22"/>
          <w:szCs w:val="22"/>
        </w:rPr>
      </w:pPr>
      <w:r w:rsidRPr="00D209BD"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de-DE" w:eastAsia="de-D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-1270</wp:posOffset>
            </wp:positionV>
            <wp:extent cx="4914900" cy="3680460"/>
            <wp:effectExtent l="19050" t="0" r="0" b="0"/>
            <wp:wrapTight wrapText="right">
              <wp:wrapPolygon edited="0">
                <wp:start x="-84" y="0"/>
                <wp:lineTo x="-84" y="21466"/>
                <wp:lineTo x="21600" y="21466"/>
                <wp:lineTo x="21600" y="0"/>
                <wp:lineTo x="-84" y="0"/>
              </wp:wrapPolygon>
            </wp:wrapTight>
            <wp:docPr id="2" name="Bild 1" descr="D:\1000  Olymp Camedia\Gemeinde Dobl\Fotos zum Abgeben\Frühjahrsputz Dobl\Gratzb. 20230318 Mü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0  Olymp Camedia\Gemeinde Dobl\Fotos zum Abgeben\Frühjahrsputz Dobl\Gratzb. 20230318 Müll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Verdana" w:hAnsi="Verdana"/>
          <w:sz w:val="22"/>
          <w:szCs w:val="22"/>
        </w:rPr>
        <w:t xml:space="preserve">   18.3.2023 Gratzbach</w:t>
      </w:r>
      <w:r w:rsidR="0094251C">
        <w:rPr>
          <w:rFonts w:ascii="Verdana" w:hAnsi="Verdana"/>
          <w:sz w:val="22"/>
          <w:szCs w:val="22"/>
        </w:rPr>
        <w:t xml:space="preserve"> Müll im Bachbett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D209BD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de-DE"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70485</wp:posOffset>
            </wp:positionH>
            <wp:positionV relativeFrom="paragraph">
              <wp:posOffset>0</wp:posOffset>
            </wp:positionV>
            <wp:extent cx="4918710" cy="3688080"/>
            <wp:effectExtent l="19050" t="0" r="0" b="0"/>
            <wp:wrapTight wrapText="right">
              <wp:wrapPolygon edited="0">
                <wp:start x="-84" y="0"/>
                <wp:lineTo x="-84" y="21533"/>
                <wp:lineTo x="21583" y="21533"/>
                <wp:lineTo x="21583" y="0"/>
                <wp:lineTo x="-84" y="0"/>
              </wp:wrapPolygon>
            </wp:wrapTight>
            <wp:docPr id="4" name="Bild 3" descr="D:\1000  Olymp Camedia\Gemeinde Dobl\Fotos zum Abgeben\Frühjahrsputz Dobl\Müll v Gratzbach 2023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0  Olymp Camedia\Gemeinde Dobl\Fotos zum Abgeben\Frühjahrsputz Dobl\Müll v Gratzbach 20230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251C">
        <w:rPr>
          <w:rFonts w:ascii="Verdana" w:hAnsi="Verdana"/>
          <w:sz w:val="22"/>
          <w:szCs w:val="22"/>
        </w:rPr>
        <w:t xml:space="preserve">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D209BD" w:rsidRDefault="0094251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18.3.2023 weiteren Müll aus dem Bachbett vom Gratzbach entfernt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Pr="00510BCF" w:rsidRDefault="0094251C" w:rsidP="00236F28">
      <w:pPr>
        <w:rPr>
          <w:rFonts w:ascii="Verdana" w:hAnsi="Verdana"/>
          <w:b/>
          <w:sz w:val="22"/>
          <w:szCs w:val="22"/>
        </w:rPr>
      </w:pPr>
      <w:r w:rsidRPr="00510BCF">
        <w:rPr>
          <w:rFonts w:ascii="Verdana" w:hAnsi="Verdana"/>
          <w:b/>
          <w:sz w:val="22"/>
          <w:szCs w:val="22"/>
          <w:lang w:val="de-DE" w:eastAsia="de-DE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-1905</wp:posOffset>
            </wp:positionV>
            <wp:extent cx="4972050" cy="3710940"/>
            <wp:effectExtent l="19050" t="0" r="0" b="0"/>
            <wp:wrapTight wrapText="right">
              <wp:wrapPolygon edited="0">
                <wp:start x="-83" y="0"/>
                <wp:lineTo x="-83" y="21511"/>
                <wp:lineTo x="21600" y="21511"/>
                <wp:lineTo x="21600" y="0"/>
                <wp:lineTo x="-83" y="0"/>
              </wp:wrapPolygon>
            </wp:wrapTight>
            <wp:docPr id="5" name="Bild 4" descr="D:\1000  Olymp Camedia\Gemeinde Dobl\Fotos zum Abgeben\Frühjahrsputz Dobl\Horätzb. 2. Kanister gebor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0  Olymp Camedia\Gemeinde Dobl\Fotos zum Abgeben\Frühjahrsputz Dobl\Horätzb. 2. Kanister geborg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0BCF">
        <w:rPr>
          <w:rFonts w:ascii="Verdana" w:hAnsi="Verdana"/>
          <w:b/>
          <w:sz w:val="22"/>
          <w:szCs w:val="22"/>
        </w:rPr>
        <w:t xml:space="preserve">   19.3.2023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Gemeinde Dobl- Zwaring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Horätzbach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Mehrere Kanister sind im Bereich des Biberteiches im Wasser geschwommen, bzw. waren im Uferbereich.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Auch weiterer Müll wurde entfernt </w:t>
      </w: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94251C" w:rsidRDefault="0094251C" w:rsidP="00236F28">
      <w:pPr>
        <w:rPr>
          <w:rFonts w:ascii="Verdana" w:hAnsi="Verdana"/>
          <w:sz w:val="22"/>
          <w:szCs w:val="22"/>
        </w:rPr>
      </w:pPr>
    </w:p>
    <w:p w:rsidR="001B6254" w:rsidRDefault="001B6254" w:rsidP="00236F28">
      <w:pPr>
        <w:rPr>
          <w:rFonts w:ascii="Verdana" w:hAnsi="Verdana"/>
          <w:sz w:val="22"/>
          <w:szCs w:val="22"/>
        </w:rPr>
      </w:pPr>
    </w:p>
    <w:p w:rsidR="0094251C" w:rsidRDefault="001B6254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  <w:lang w:val="de-DE" w:eastAsia="de-D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-5086985</wp:posOffset>
            </wp:positionH>
            <wp:positionV relativeFrom="paragraph">
              <wp:posOffset>210185</wp:posOffset>
            </wp:positionV>
            <wp:extent cx="4956810" cy="3703320"/>
            <wp:effectExtent l="19050" t="0" r="0" b="0"/>
            <wp:wrapTight wrapText="right">
              <wp:wrapPolygon edited="0">
                <wp:start x="-83" y="0"/>
                <wp:lineTo x="-83" y="21444"/>
                <wp:lineTo x="21583" y="21444"/>
                <wp:lineTo x="21583" y="0"/>
                <wp:lineTo x="-83" y="0"/>
              </wp:wrapPolygon>
            </wp:wrapTight>
            <wp:docPr id="6" name="Bild 5" descr="D:\1000  Olymp Camedia\Gemeinde Dobl\Fotos zum Abgeben\Frühjahrsputz Dobl\Müll aus Horätzb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0  Olymp Camedia\Gemeinde Dobl\Fotos zum Abgeben\Frühjahrsputz Dobl\Müll aus Horätzba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10" cy="370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8C" w:rsidRDefault="00543B8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 </w:t>
      </w:r>
    </w:p>
    <w:p w:rsidR="00543B8C" w:rsidRDefault="00543B8C" w:rsidP="00236F28">
      <w:pPr>
        <w:rPr>
          <w:rFonts w:ascii="Verdana" w:hAnsi="Verdana"/>
          <w:sz w:val="22"/>
          <w:szCs w:val="22"/>
        </w:rPr>
      </w:pPr>
    </w:p>
    <w:p w:rsidR="00543B8C" w:rsidRDefault="00543B8C" w:rsidP="00236F28">
      <w:pPr>
        <w:rPr>
          <w:rFonts w:ascii="Verdana" w:hAnsi="Verdana"/>
          <w:sz w:val="22"/>
          <w:szCs w:val="22"/>
        </w:rPr>
      </w:pPr>
    </w:p>
    <w:p w:rsidR="00543B8C" w:rsidRDefault="00543B8C" w:rsidP="00236F28">
      <w:pPr>
        <w:rPr>
          <w:rFonts w:ascii="Verdana" w:hAnsi="Verdana"/>
          <w:sz w:val="22"/>
          <w:szCs w:val="22"/>
        </w:rPr>
      </w:pPr>
    </w:p>
    <w:p w:rsidR="00095872" w:rsidRDefault="00543B8C" w:rsidP="00236F28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19.3.2023 Müll aus dem Horätzbach</w:t>
      </w: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Pr="00095872" w:rsidRDefault="00095872" w:rsidP="00095872">
      <w:pPr>
        <w:rPr>
          <w:rFonts w:ascii="Verdana" w:hAnsi="Verdana"/>
          <w:sz w:val="22"/>
          <w:szCs w:val="22"/>
        </w:rPr>
      </w:pPr>
    </w:p>
    <w:p w:rsidR="00095872" w:rsidRDefault="00095872" w:rsidP="00095872">
      <w:pPr>
        <w:rPr>
          <w:rFonts w:ascii="Verdana" w:hAnsi="Verdana"/>
          <w:sz w:val="22"/>
          <w:szCs w:val="22"/>
        </w:rPr>
      </w:pPr>
    </w:p>
    <w:p w:rsidR="0094251C" w:rsidRDefault="00095872" w:rsidP="00095872">
      <w:pPr>
        <w:rPr>
          <w:rFonts w:ascii="Verdana" w:hAnsi="Verdana"/>
          <w:sz w:val="22"/>
          <w:szCs w:val="22"/>
        </w:rPr>
      </w:pPr>
      <w:r w:rsidRPr="00095872">
        <w:rPr>
          <w:rFonts w:ascii="Verdana" w:hAnsi="Verdana"/>
          <w:b/>
          <w:sz w:val="24"/>
          <w:szCs w:val="24"/>
        </w:rPr>
        <w:t>25.3.2023</w:t>
      </w:r>
      <w:r>
        <w:rPr>
          <w:rFonts w:ascii="Verdana" w:hAnsi="Verdana"/>
          <w:sz w:val="22"/>
          <w:szCs w:val="22"/>
        </w:rPr>
        <w:t xml:space="preserve"> </w:t>
      </w:r>
      <w:r w:rsidRPr="001B6254">
        <w:rPr>
          <w:rFonts w:ascii="Verdana" w:hAnsi="Verdana"/>
          <w:b/>
          <w:sz w:val="22"/>
          <w:szCs w:val="22"/>
        </w:rPr>
        <w:t>Gemeinde Kalsdorf:</w:t>
      </w:r>
      <w:r>
        <w:rPr>
          <w:rFonts w:ascii="Verdana" w:hAnsi="Verdana"/>
          <w:sz w:val="22"/>
          <w:szCs w:val="22"/>
        </w:rPr>
        <w:t xml:space="preserve"> Reinigung des rechten Murufers </w:t>
      </w:r>
      <w:r w:rsidR="00510BCF">
        <w:rPr>
          <w:rFonts w:ascii="Verdana" w:hAnsi="Verdana"/>
          <w:sz w:val="22"/>
          <w:szCs w:val="22"/>
        </w:rPr>
        <w:t>und des Mühlganges</w:t>
      </w:r>
      <w:r w:rsidR="001B6254">
        <w:rPr>
          <w:rFonts w:ascii="Verdana" w:hAnsi="Verdana"/>
          <w:sz w:val="22"/>
          <w:szCs w:val="22"/>
        </w:rPr>
        <w:t xml:space="preserve"> </w:t>
      </w:r>
      <w:r w:rsidR="001B6254" w:rsidRPr="001B6254">
        <w:rPr>
          <w:rFonts w:ascii="Verdana" w:hAnsi="Verdana"/>
          <w:sz w:val="22"/>
          <w:szCs w:val="22"/>
        </w:rPr>
        <w:drawing>
          <wp:inline distT="0" distB="0" distL="0" distR="0">
            <wp:extent cx="1428750" cy="1905001"/>
            <wp:effectExtent l="19050" t="0" r="0" b="0"/>
            <wp:docPr id="21" name="Bild 2" descr="D:\1000  Olymp Camedia\Berg und Naturwacht Kalsd. Fotos\Frühjahrsputz\Kalsdorf\2023 03 25\20230325 Mühlgang, Kornhäu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0  Olymp Camedia\Berg und Naturwacht Kalsd. Fotos\Frühjahrsputz\Kalsdorf\2023 03 25\20230325 Mühlgang, Kornhäus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505" cy="19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54">
        <w:rPr>
          <w:rFonts w:ascii="Verdana" w:hAnsi="Verdana"/>
          <w:sz w:val="22"/>
          <w:szCs w:val="22"/>
        </w:rPr>
        <w:t xml:space="preserve">        </w:t>
      </w:r>
      <w:r w:rsidR="001B6254" w:rsidRPr="001B6254">
        <w:rPr>
          <w:rFonts w:ascii="Verdana" w:hAnsi="Verdana"/>
          <w:sz w:val="22"/>
          <w:szCs w:val="22"/>
        </w:rPr>
        <w:drawing>
          <wp:inline distT="0" distB="0" distL="0" distR="0">
            <wp:extent cx="1367790" cy="1823720"/>
            <wp:effectExtent l="19050" t="0" r="3810" b="0"/>
            <wp:docPr id="23" name="Bild 3" descr="D:\1000  Olymp Camedia\Berg und Naturwacht Kalsd. Fotos\Frühjahrsputz\Kalsdorf\2023 03 25\20230325 Foto Huber Mühlga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0  Olymp Camedia\Berg und Naturwacht Kalsd. Fotos\Frühjahrsputz\Kalsdorf\2023 03 25\20230325 Foto Huber Mühlga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819" cy="182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54">
        <w:rPr>
          <w:rFonts w:ascii="Verdana" w:hAnsi="Verdana"/>
          <w:sz w:val="22"/>
          <w:szCs w:val="22"/>
        </w:rPr>
        <w:t xml:space="preserve">   25.3.203 Mühlgang in Kalsdorf</w:t>
      </w:r>
    </w:p>
    <w:p w:rsidR="00095872" w:rsidRDefault="001B6254" w:rsidP="00095872">
      <w:pPr>
        <w:rPr>
          <w:rFonts w:ascii="Verdana" w:hAnsi="Verdana"/>
          <w:sz w:val="22"/>
          <w:szCs w:val="22"/>
        </w:rPr>
      </w:pPr>
      <w:r w:rsidRPr="001B6254">
        <w:rPr>
          <w:rFonts w:ascii="Verdana" w:hAnsi="Verdana"/>
          <w:sz w:val="22"/>
          <w:szCs w:val="22"/>
        </w:rPr>
        <w:lastRenderedPageBreak/>
        <w:drawing>
          <wp:inline distT="0" distB="0" distL="0" distR="0">
            <wp:extent cx="4446270" cy="3265418"/>
            <wp:effectExtent l="19050" t="0" r="0" b="0"/>
            <wp:docPr id="24" name="Bild 1" descr="D:\1000  Olymp Camedia\Berg und Naturwacht Kalsd. Fotos\Frühjahrsputz\Kalsdorf\2023 03 25\20230326 Foto Grete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0  Olymp Camedia\Berg und Naturwacht Kalsd. Fotos\Frühjahrsputz\Kalsdorf\2023 03 25\20230326 Foto Grete 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037" cy="326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</w:rPr>
        <w:t xml:space="preserve">     </w:t>
      </w:r>
      <w:r w:rsidR="00095872">
        <w:rPr>
          <w:rFonts w:ascii="Verdana" w:hAnsi="Verdana"/>
          <w:sz w:val="22"/>
          <w:szCs w:val="22"/>
        </w:rPr>
        <w:t xml:space="preserve">25.3.2023 </w:t>
      </w:r>
      <w:r w:rsidR="00510BCF">
        <w:rPr>
          <w:rFonts w:ascii="Verdana" w:hAnsi="Verdana"/>
          <w:sz w:val="22"/>
          <w:szCs w:val="22"/>
        </w:rPr>
        <w:t>Murufer</w:t>
      </w:r>
    </w:p>
    <w:p w:rsidR="004F7351" w:rsidRDefault="00095872" w:rsidP="00095872">
      <w:pPr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 </w:t>
      </w:r>
      <w:r>
        <w:rPr>
          <w:rFonts w:ascii="Verdana" w:hAnsi="Verdana"/>
          <w:sz w:val="22"/>
          <w:szCs w:val="22"/>
          <w:lang w:val="de-DE" w:eastAsia="de-DE"/>
        </w:rPr>
        <w:drawing>
          <wp:inline distT="0" distB="0" distL="0" distR="0">
            <wp:extent cx="6511290" cy="3373280"/>
            <wp:effectExtent l="19050" t="0" r="3810" b="0"/>
            <wp:docPr id="9" name="Bild 4" descr="D:\1000  Olymp Camedia\Berg und Naturwacht Kalsd. Fotos\Frühjahrsputz\Kalsdorf\2023 03 25\20230326 v. Grete, M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0  Olymp Camedia\Berg und Naturwacht Kalsd. Fotos\Frühjahrsputz\Kalsdorf\2023 03 25\20230326 v. Grete, Mu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499" cy="337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254" w:rsidRDefault="001B6254" w:rsidP="00095872">
      <w:pPr>
        <w:rPr>
          <w:rFonts w:ascii="Verdana" w:hAnsi="Verdana"/>
          <w:sz w:val="22"/>
          <w:szCs w:val="22"/>
        </w:rPr>
      </w:pPr>
    </w:p>
    <w:p w:rsidR="004F7351" w:rsidRDefault="004F7351" w:rsidP="00095872">
      <w:pPr>
        <w:rPr>
          <w:rFonts w:ascii="Verdana" w:hAnsi="Verdana"/>
          <w:sz w:val="22"/>
          <w:szCs w:val="22"/>
          <w:lang w:val="de-DE" w:eastAsia="de-DE"/>
        </w:rPr>
      </w:pPr>
      <w:r w:rsidRPr="004F7351">
        <w:rPr>
          <w:rFonts w:ascii="Verdana" w:hAnsi="Verdana"/>
          <w:b/>
          <w:sz w:val="22"/>
          <w:szCs w:val="22"/>
          <w:lang w:val="de-DE" w:eastAsia="de-DE"/>
        </w:rPr>
        <w:t>31.3.2023</w:t>
      </w:r>
      <w:r w:rsidRPr="00510BCF">
        <w:rPr>
          <w:rFonts w:ascii="Verdana" w:hAnsi="Verdana"/>
          <w:b/>
          <w:sz w:val="22"/>
          <w:szCs w:val="22"/>
          <w:lang w:val="de-DE" w:eastAsia="de-DE"/>
        </w:rPr>
        <w:t>:   Gemeinde Dobl-Zwaring:</w:t>
      </w:r>
      <w:r>
        <w:rPr>
          <w:rFonts w:ascii="Verdana" w:hAnsi="Verdana"/>
          <w:sz w:val="22"/>
          <w:szCs w:val="22"/>
          <w:lang w:val="de-DE" w:eastAsia="de-DE"/>
        </w:rPr>
        <w:t xml:space="preserve"> Gerinne 609511: östlich der Fadingerstr. Müll im Gerinne entfernt</w:t>
      </w:r>
      <w:r w:rsidR="001B6254">
        <w:rPr>
          <w:rFonts w:ascii="Verdana" w:hAnsi="Verdana"/>
          <w:sz w:val="22"/>
          <w:szCs w:val="22"/>
          <w:lang w:val="de-DE" w:eastAsia="de-DE"/>
        </w:rPr>
        <w:t xml:space="preserve">                                                                           </w:t>
      </w:r>
    </w:p>
    <w:p w:rsidR="00510BCF" w:rsidRPr="001609E8" w:rsidRDefault="001B6254" w:rsidP="00095872">
      <w:pPr>
        <w:rPr>
          <w:rFonts w:ascii="Verdana" w:hAnsi="Verdana"/>
          <w:sz w:val="22"/>
          <w:szCs w:val="22"/>
          <w:lang w:val="de-DE" w:eastAsia="de-DE"/>
        </w:rPr>
      </w:pPr>
      <w:r w:rsidRPr="001B6254">
        <w:rPr>
          <w:rFonts w:ascii="Verdana" w:hAnsi="Verdana"/>
          <w:sz w:val="22"/>
          <w:szCs w:val="22"/>
          <w:lang w:val="de-DE" w:eastAsia="de-DE"/>
        </w:rPr>
        <w:drawing>
          <wp:inline distT="0" distB="0" distL="0" distR="0">
            <wp:extent cx="3264459" cy="2446020"/>
            <wp:effectExtent l="19050" t="0" r="0" b="0"/>
            <wp:docPr id="30" name="Bild 1" descr="D:\1000  Olymp Camedia\Gemeinde Dobl\Fotos zum Abgeben\Gerinne 609511 Müll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00  Olymp Camedia\Gemeinde Dobl\Fotos zum Abgeben\Gerinne 609511 Müll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24" cy="2447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sz w:val="22"/>
          <w:szCs w:val="22"/>
          <w:lang w:val="de-DE" w:eastAsia="de-DE"/>
        </w:rPr>
        <w:t xml:space="preserve">    </w:t>
      </w:r>
      <w:r w:rsidRPr="001B6254">
        <w:rPr>
          <w:rFonts w:ascii="Verdana" w:hAnsi="Verdana"/>
          <w:sz w:val="22"/>
          <w:szCs w:val="22"/>
          <w:lang w:val="de-DE" w:eastAsia="de-DE"/>
        </w:rPr>
        <w:drawing>
          <wp:inline distT="0" distB="0" distL="0" distR="0">
            <wp:extent cx="3265170" cy="2446552"/>
            <wp:effectExtent l="19050" t="0" r="0" b="0"/>
            <wp:docPr id="31" name="Bild 2" descr="D:\1000  Olymp Camedia\Gemeinde Dobl\Fotos zum Abgeben\Müll aus Gerinne 60951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0  Olymp Camedia\Gemeinde Dobl\Fotos zum Abgeben\Müll aus Gerinne 609511 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563" cy="2452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BCF" w:rsidRDefault="00510BCF" w:rsidP="00510BCF">
      <w:pPr>
        <w:rPr>
          <w:rFonts w:ascii="Verdana" w:hAnsi="Verdana"/>
          <w:b/>
          <w:sz w:val="22"/>
          <w:szCs w:val="22"/>
        </w:rPr>
      </w:pPr>
      <w:r w:rsidRPr="00510BCF">
        <w:rPr>
          <w:rFonts w:ascii="Verdana" w:hAnsi="Verdana"/>
          <w:b/>
          <w:sz w:val="22"/>
          <w:szCs w:val="22"/>
        </w:rPr>
        <w:lastRenderedPageBreak/>
        <w:t xml:space="preserve">6.4.2023  </w:t>
      </w:r>
      <w:r>
        <w:rPr>
          <w:rFonts w:ascii="Verdana" w:hAnsi="Verdana"/>
          <w:b/>
          <w:sz w:val="22"/>
          <w:szCs w:val="22"/>
        </w:rPr>
        <w:t xml:space="preserve">Gemeinde Premstätten bis Wundschuh:      </w:t>
      </w:r>
      <w:r w:rsidRPr="00510BCF">
        <w:rPr>
          <w:rFonts w:ascii="Verdana" w:hAnsi="Verdana"/>
          <w:b/>
          <w:sz w:val="22"/>
          <w:szCs w:val="22"/>
        </w:rPr>
        <w:t xml:space="preserve"> Laabach gesamter Verlauf</w:t>
      </w:r>
      <w:r>
        <w:rPr>
          <w:rFonts w:ascii="Verdana" w:hAnsi="Verdana"/>
          <w:b/>
          <w:sz w:val="22"/>
          <w:szCs w:val="22"/>
        </w:rPr>
        <w:t xml:space="preserve">  </w:t>
      </w:r>
      <w:r w:rsidR="001B6254">
        <w:rPr>
          <w:rFonts w:ascii="Verdana" w:hAnsi="Verdana"/>
          <w:b/>
          <w:sz w:val="22"/>
          <w:szCs w:val="22"/>
          <w:lang w:val="de-DE" w:eastAsia="de-DE"/>
        </w:rPr>
        <w:drawing>
          <wp:inline distT="0" distB="0" distL="0" distR="0">
            <wp:extent cx="2647864" cy="4208213"/>
            <wp:effectExtent l="19050" t="0" r="86" b="0"/>
            <wp:docPr id="17" name="Bild 2" descr="D:\1000  Olymp Camedia\Gemeinde Dobl\Fotos zum Abgeben\IMG-2023040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000  Olymp Camedia\Gemeinde Dobl\Fotos zum Abgeben\IMG-20230406-WA001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242" cy="4218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6254">
        <w:rPr>
          <w:rFonts w:ascii="Verdana" w:hAnsi="Verdana"/>
          <w:b/>
          <w:sz w:val="22"/>
          <w:szCs w:val="22"/>
        </w:rPr>
        <w:t xml:space="preserve"> </w:t>
      </w:r>
      <w:r>
        <w:rPr>
          <w:rFonts w:ascii="Verdana" w:hAnsi="Verdana"/>
          <w:b/>
          <w:sz w:val="22"/>
          <w:szCs w:val="22"/>
          <w:lang w:val="de-DE" w:eastAsia="de-DE"/>
        </w:rPr>
        <w:drawing>
          <wp:inline distT="0" distB="0" distL="0" distR="0">
            <wp:extent cx="1954631" cy="4244340"/>
            <wp:effectExtent l="19050" t="0" r="7519" b="0"/>
            <wp:docPr id="14" name="Bild 3" descr="D:\1000  Olymp Camedia\Gemeinde Dobl\Fotos zum Abgeben\IMG-202304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000  Olymp Camedia\Gemeinde Dobl\Fotos zum Abgeben\IMG-20230406-WA00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604" cy="424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2"/>
          <w:szCs w:val="22"/>
        </w:rPr>
        <w:t xml:space="preserve">    </w:t>
      </w:r>
      <w:r>
        <w:rPr>
          <w:rFonts w:ascii="Verdana" w:hAnsi="Verdana"/>
          <w:b/>
          <w:sz w:val="22"/>
          <w:szCs w:val="22"/>
          <w:lang w:val="de-DE" w:eastAsia="de-DE"/>
        </w:rPr>
        <w:drawing>
          <wp:inline distT="0" distB="0" distL="0" distR="0">
            <wp:extent cx="1942297" cy="4217561"/>
            <wp:effectExtent l="19050" t="0" r="803" b="0"/>
            <wp:docPr id="15" name="Bild 4" descr="D:\1000  Olymp Camedia\Gemeinde Dobl\Fotos zum Abgeben\IMG-2023040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000  Olymp Camedia\Gemeinde Dobl\Fotos zum Abgeben\IMG-20230406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697" cy="4227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09E8">
        <w:rPr>
          <w:rFonts w:ascii="Verdana" w:hAnsi="Verdana"/>
          <w:b/>
          <w:sz w:val="22"/>
          <w:szCs w:val="22"/>
        </w:rPr>
        <w:t xml:space="preserve"> </w:t>
      </w:r>
    </w:p>
    <w:p w:rsidR="001609E8" w:rsidRDefault="001609E8" w:rsidP="00510BCF">
      <w:pPr>
        <w:rPr>
          <w:rFonts w:ascii="Verdana" w:hAnsi="Verdana"/>
          <w:b/>
          <w:sz w:val="22"/>
          <w:szCs w:val="22"/>
        </w:rPr>
      </w:pPr>
    </w:p>
    <w:p w:rsidR="001609E8" w:rsidRPr="001B6254" w:rsidRDefault="001609E8" w:rsidP="00510BCF">
      <w:pPr>
        <w:rPr>
          <w:rFonts w:ascii="Verdana" w:hAnsi="Verdana"/>
          <w:b/>
          <w:sz w:val="22"/>
          <w:szCs w:val="22"/>
          <w:lang w:val="de-DE" w:eastAsia="de-DE"/>
        </w:rPr>
      </w:pPr>
      <w:r>
        <w:rPr>
          <w:rFonts w:ascii="Verdana" w:hAnsi="Verdana"/>
          <w:b/>
          <w:sz w:val="22"/>
          <w:szCs w:val="22"/>
        </w:rPr>
        <w:t>6.4.203   Gemeinde Dobl-Zwaring: Laabach auf 5 KM Länge gereinigt</w:t>
      </w:r>
    </w:p>
    <w:p w:rsidR="001609E8" w:rsidRDefault="00510BCF" w:rsidP="00510BCF">
      <w:pPr>
        <w:rPr>
          <w:rFonts w:ascii="Verdana" w:hAnsi="Verdana"/>
          <w:b/>
          <w:color w:val="FF0000"/>
          <w:sz w:val="22"/>
          <w:szCs w:val="22"/>
        </w:rPr>
      </w:pPr>
      <w:r w:rsidRPr="001609E8">
        <w:rPr>
          <w:rFonts w:ascii="Verdana" w:hAnsi="Verdana"/>
          <w:b/>
          <w:color w:val="FF0000"/>
          <w:sz w:val="22"/>
          <w:szCs w:val="22"/>
          <w:lang w:val="de-DE" w:eastAsia="de-D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16510</wp:posOffset>
            </wp:positionH>
            <wp:positionV relativeFrom="paragraph">
              <wp:posOffset>3175</wp:posOffset>
            </wp:positionV>
            <wp:extent cx="2579370" cy="3436620"/>
            <wp:effectExtent l="19050" t="0" r="0" b="0"/>
            <wp:wrapTight wrapText="right">
              <wp:wrapPolygon edited="0">
                <wp:start x="-160" y="0"/>
                <wp:lineTo x="-160" y="21432"/>
                <wp:lineTo x="21536" y="21432"/>
                <wp:lineTo x="21536" y="0"/>
                <wp:lineTo x="-160" y="0"/>
              </wp:wrapPolygon>
            </wp:wrapTight>
            <wp:docPr id="16" name="Bild 5" descr="D:\1000  Olymp Camedia\Gemeinde Dobl\Fotos zum Abgeben\Lahnbach 2023040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000  Olymp Camedia\Gemeinde Dobl\Fotos zum Abgeben\Lahnbach 20230406-WA001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3436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9E8" w:rsidRPr="001609E8">
        <w:rPr>
          <w:rFonts w:ascii="Verdana" w:hAnsi="Verdana"/>
          <w:b/>
          <w:color w:val="FF0000"/>
          <w:sz w:val="22"/>
          <w:szCs w:val="22"/>
        </w:rPr>
        <w:t xml:space="preserve">  </w:t>
      </w:r>
    </w:p>
    <w:p w:rsidR="001609E8" w:rsidRDefault="001609E8" w:rsidP="00510BCF">
      <w:pPr>
        <w:rPr>
          <w:rFonts w:ascii="Verdana" w:hAnsi="Verdana"/>
          <w:b/>
          <w:color w:val="FF0000"/>
          <w:sz w:val="22"/>
          <w:szCs w:val="22"/>
        </w:rPr>
      </w:pPr>
    </w:p>
    <w:p w:rsidR="001609E8" w:rsidRDefault="001609E8" w:rsidP="00510BCF">
      <w:pPr>
        <w:rPr>
          <w:rFonts w:ascii="Verdana" w:hAnsi="Verdana"/>
          <w:b/>
          <w:color w:val="FF0000"/>
          <w:sz w:val="22"/>
          <w:szCs w:val="22"/>
        </w:rPr>
      </w:pPr>
    </w:p>
    <w:p w:rsidR="001609E8" w:rsidRDefault="001609E8" w:rsidP="00510BCF">
      <w:pPr>
        <w:rPr>
          <w:rFonts w:ascii="Verdana" w:hAnsi="Verdana"/>
          <w:b/>
          <w:color w:val="FF0000"/>
          <w:sz w:val="22"/>
          <w:szCs w:val="22"/>
        </w:rPr>
      </w:pPr>
    </w:p>
    <w:p w:rsidR="001609E8" w:rsidRDefault="001609E8" w:rsidP="00510BCF">
      <w:pPr>
        <w:rPr>
          <w:rFonts w:ascii="Verdana" w:hAnsi="Verdana"/>
          <w:b/>
          <w:color w:val="FF0000"/>
          <w:sz w:val="22"/>
          <w:szCs w:val="22"/>
        </w:rPr>
      </w:pPr>
    </w:p>
    <w:p w:rsidR="00510BCF" w:rsidRPr="001609E8" w:rsidRDefault="001609E8" w:rsidP="00510BCF">
      <w:pPr>
        <w:rPr>
          <w:rFonts w:ascii="Verdana" w:hAnsi="Verdana"/>
          <w:b/>
          <w:color w:val="FF0000"/>
          <w:sz w:val="22"/>
          <w:szCs w:val="22"/>
        </w:rPr>
      </w:pPr>
      <w:r w:rsidRPr="001609E8">
        <w:rPr>
          <w:rFonts w:ascii="Verdana" w:hAnsi="Verdana"/>
          <w:sz w:val="22"/>
          <w:szCs w:val="22"/>
        </w:rPr>
        <w:t>6.4.2023 . das ist nur die Hälfte des gesammeten Mülls</w:t>
      </w:r>
    </w:p>
    <w:p w:rsidR="00510BCF" w:rsidRPr="00510BCF" w:rsidRDefault="00510BCF" w:rsidP="00510BCF">
      <w:pPr>
        <w:rPr>
          <w:rFonts w:ascii="Verdana" w:hAnsi="Verdana"/>
          <w:b/>
          <w:sz w:val="22"/>
          <w:szCs w:val="22"/>
        </w:rPr>
      </w:pPr>
    </w:p>
    <w:sectPr w:rsidR="00510BCF" w:rsidRPr="00510BCF" w:rsidSect="001B6254">
      <w:pgSz w:w="11906" w:h="16838" w:code="9"/>
      <w:pgMar w:top="340" w:right="340" w:bottom="340" w:left="340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206D" w:rsidRDefault="00F0206D" w:rsidP="00236F28">
      <w:pPr>
        <w:spacing w:after="0" w:line="240" w:lineRule="auto"/>
      </w:pPr>
      <w:r>
        <w:separator/>
      </w:r>
    </w:p>
  </w:endnote>
  <w:endnote w:type="continuationSeparator" w:id="0">
    <w:p w:rsidR="00F0206D" w:rsidRDefault="00F0206D" w:rsidP="00236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206D" w:rsidRDefault="00F0206D" w:rsidP="00236F28">
      <w:pPr>
        <w:spacing w:after="0" w:line="240" w:lineRule="auto"/>
      </w:pPr>
      <w:r>
        <w:separator/>
      </w:r>
    </w:p>
  </w:footnote>
  <w:footnote w:type="continuationSeparator" w:id="0">
    <w:p w:rsidR="00F0206D" w:rsidRDefault="00F0206D" w:rsidP="00236F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251C"/>
    <w:rsid w:val="00045926"/>
    <w:rsid w:val="00095872"/>
    <w:rsid w:val="001609E8"/>
    <w:rsid w:val="001B202F"/>
    <w:rsid w:val="001B6254"/>
    <w:rsid w:val="00236F28"/>
    <w:rsid w:val="003B7CB4"/>
    <w:rsid w:val="004F7351"/>
    <w:rsid w:val="00510BCF"/>
    <w:rsid w:val="00516B57"/>
    <w:rsid w:val="005266EB"/>
    <w:rsid w:val="00543B8C"/>
    <w:rsid w:val="005975AA"/>
    <w:rsid w:val="006B4FFD"/>
    <w:rsid w:val="00703E53"/>
    <w:rsid w:val="0073236F"/>
    <w:rsid w:val="00741EF9"/>
    <w:rsid w:val="007B2BBD"/>
    <w:rsid w:val="007E1ACF"/>
    <w:rsid w:val="0092255E"/>
    <w:rsid w:val="0094251C"/>
    <w:rsid w:val="0095391C"/>
    <w:rsid w:val="00B21DFB"/>
    <w:rsid w:val="00B52F1D"/>
    <w:rsid w:val="00CE43D0"/>
    <w:rsid w:val="00D209BD"/>
    <w:rsid w:val="00DF6E2C"/>
    <w:rsid w:val="00EA421E"/>
    <w:rsid w:val="00EE69DC"/>
    <w:rsid w:val="00F0206D"/>
    <w:rsid w:val="00F024C9"/>
    <w:rsid w:val="00F14AD4"/>
    <w:rsid w:val="00FA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28"/>
        <w:szCs w:val="28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5391C"/>
    <w:rPr>
      <w:noProof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unhideWhenUsed/>
    <w:rsid w:val="0023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236F28"/>
    <w:rPr>
      <w:noProof/>
    </w:rPr>
  </w:style>
  <w:style w:type="paragraph" w:styleId="Fuzeile">
    <w:name w:val="footer"/>
    <w:basedOn w:val="Standard"/>
    <w:link w:val="FuzeileZchn"/>
    <w:uiPriority w:val="99"/>
    <w:semiHidden/>
    <w:unhideWhenUsed/>
    <w:rsid w:val="00236F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236F28"/>
    <w:rPr>
      <w:noProof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6F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6F28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erg%20und%20Naturwacht%20Kalsdorf\Vorlage%20Brief%20Kopi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 Kopie.dotx</Template>
  <TotalTime>0</TotalTime>
  <Pages>4</Pages>
  <Words>154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josefhaberl@gmx.at</dc:creator>
  <cp:lastModifiedBy>josefhaberl@gmx.at</cp:lastModifiedBy>
  <cp:revision>4</cp:revision>
  <dcterms:created xsi:type="dcterms:W3CDTF">2023-03-21T09:07:00Z</dcterms:created>
  <dcterms:modified xsi:type="dcterms:W3CDTF">2023-04-08T11:53:00Z</dcterms:modified>
</cp:coreProperties>
</file>